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E3A8" w14:textId="77777777" w:rsidR="00955BF1" w:rsidRDefault="00955BF1">
      <w:pPr>
        <w:pStyle w:val="Nessunaspaziatura"/>
      </w:pPr>
    </w:p>
    <w:p w14:paraId="73C46298" w14:textId="77777777" w:rsidR="00955BF1" w:rsidRDefault="00FA3100">
      <w:pPr>
        <w:pStyle w:val="Standard"/>
        <w:spacing w:after="267"/>
        <w:ind w:right="131"/>
        <w:jc w:val="right"/>
      </w:pPr>
      <w:r>
        <w:rPr>
          <w:b/>
        </w:rPr>
        <w:t>Allegato 7</w:t>
      </w:r>
    </w:p>
    <w:p w14:paraId="500754C2" w14:textId="77777777" w:rsidR="00955BF1" w:rsidRDefault="00FA3100">
      <w:pPr>
        <w:pStyle w:val="Titolo1"/>
      </w:pPr>
      <w:r>
        <w:rPr>
          <w:szCs w:val="24"/>
        </w:rPr>
        <w:t>Modulo di Autocertificazione Esenzione Durc</w:t>
      </w:r>
    </w:p>
    <w:p w14:paraId="444B73EA" w14:textId="77777777" w:rsidR="00955BF1" w:rsidRDefault="00955BF1">
      <w:pPr>
        <w:pStyle w:val="Standard"/>
        <w:rPr>
          <w:szCs w:val="24"/>
        </w:rPr>
      </w:pPr>
    </w:p>
    <w:p w14:paraId="1DAA9EE4" w14:textId="77777777" w:rsidR="00955BF1" w:rsidRDefault="00FA3100">
      <w:pPr>
        <w:pStyle w:val="Standard"/>
        <w:spacing w:after="158"/>
        <w:ind w:right="33"/>
        <w:jc w:val="both"/>
      </w:pPr>
      <w:r>
        <w:t xml:space="preserve">Con riferimento all’istanza di compensazione finanziaria presentata sull’ </w:t>
      </w:r>
      <w:r>
        <w:rPr>
          <w:bCs/>
        </w:rPr>
        <w:t>Intervento 222507 (Indennizzo per eventi imprevisti ambientali, climatici o di salute</w:t>
      </w:r>
      <w:r>
        <w:rPr>
          <w:b/>
          <w:bCs/>
        </w:rPr>
        <w:t xml:space="preserve"> </w:t>
      </w:r>
      <w:r>
        <w:rPr>
          <w:bCs/>
        </w:rPr>
        <w:t xml:space="preserve">pubblica) approvato </w:t>
      </w:r>
      <w:r>
        <w:t>con Determina _____________ del ______________  consapevole delle responsabilità e sanzioni, previste dal codice penale e dalle leggi speciali in materia, in caso di dichiarazioni mendaci e formazione o uso di atti falsi, ed assumendone</w:t>
      </w:r>
      <w:r>
        <w:t xml:space="preserve"> piena responsabilità</w:t>
      </w:r>
    </w:p>
    <w:p w14:paraId="359E6439" w14:textId="77777777" w:rsidR="00955BF1" w:rsidRDefault="00955BF1">
      <w:pPr>
        <w:pStyle w:val="Standard"/>
        <w:spacing w:after="158"/>
        <w:ind w:right="33"/>
        <w:jc w:val="both"/>
      </w:pPr>
    </w:p>
    <w:p w14:paraId="1877BEEB" w14:textId="77777777" w:rsidR="00955BF1" w:rsidRDefault="00FA3100">
      <w:pPr>
        <w:pStyle w:val="Standard"/>
        <w:spacing w:after="0"/>
        <w:jc w:val="center"/>
        <w:rPr>
          <w:b/>
        </w:rPr>
      </w:pPr>
      <w:r>
        <w:rPr>
          <w:b/>
        </w:rPr>
        <w:t>DICHIARAZIONE SOSTITUTIVA AI SENSI DEGLI ARTT. 46 E  47 DEL D.P.R.28 DICEMBRE 2000, N.445.</w:t>
      </w:r>
    </w:p>
    <w:p w14:paraId="44E3F98A" w14:textId="77777777" w:rsidR="00955BF1" w:rsidRDefault="00955BF1">
      <w:pPr>
        <w:pStyle w:val="Standard"/>
        <w:spacing w:after="0"/>
      </w:pPr>
    </w:p>
    <w:p w14:paraId="78E8F780" w14:textId="77777777" w:rsidR="00955BF1" w:rsidRDefault="00FA3100">
      <w:pPr>
        <w:pStyle w:val="Standard"/>
        <w:spacing w:after="3" w:line="360" w:lineRule="auto"/>
        <w:ind w:left="-5" w:right="1" w:hanging="10"/>
      </w:pPr>
      <w:r>
        <w:t xml:space="preserve">Il sottoscritto [nome e cognome]  </w:t>
      </w:r>
    </w:p>
    <w:p w14:paraId="1C6BD792" w14:textId="77777777" w:rsidR="00955BF1" w:rsidRDefault="00FA3100">
      <w:pPr>
        <w:pStyle w:val="Standard"/>
        <w:spacing w:after="0" w:line="360" w:lineRule="auto"/>
      </w:pPr>
      <w:r>
        <w:t xml:space="preserve">Codice Fiscale  </w:t>
      </w:r>
    </w:p>
    <w:p w14:paraId="7039CF6E" w14:textId="77777777" w:rsidR="00955BF1" w:rsidRDefault="00FA3100">
      <w:pPr>
        <w:pStyle w:val="Standard"/>
        <w:spacing w:after="5" w:line="360" w:lineRule="auto"/>
        <w:ind w:left="-5" w:hanging="10"/>
      </w:pPr>
      <w:r>
        <w:t>nella qualità di legale rappresentante di [beneficiario]</w:t>
      </w:r>
    </w:p>
    <w:p w14:paraId="74D7B587" w14:textId="77777777" w:rsidR="00955BF1" w:rsidRDefault="00FA3100">
      <w:pPr>
        <w:pStyle w:val="Standard"/>
        <w:spacing w:line="360" w:lineRule="auto"/>
      </w:pPr>
      <w:r>
        <w:t>consapevole della responsabilità</w:t>
      </w:r>
      <w:r>
        <w:t xml:space="preserve"> penale in caso di dichiarazioni false o reticenti o di falsità in atti,  </w:t>
      </w:r>
    </w:p>
    <w:p w14:paraId="125C04F1" w14:textId="77777777" w:rsidR="00955BF1" w:rsidRDefault="00FA3100">
      <w:pPr>
        <w:pStyle w:val="Standard"/>
        <w:spacing w:after="126"/>
        <w:ind w:left="719"/>
        <w:jc w:val="center"/>
      </w:pPr>
      <w:r>
        <w:rPr>
          <w:b/>
        </w:rPr>
        <w:t>D I C H I A R A</w:t>
      </w:r>
    </w:p>
    <w:p w14:paraId="6F363FA1" w14:textId="77777777" w:rsidR="00955BF1" w:rsidRDefault="00FA3100">
      <w:pPr>
        <w:pStyle w:val="Paragrafoelenco"/>
        <w:spacing w:after="0" w:line="360" w:lineRule="auto"/>
        <w:ind w:left="0"/>
        <w:jc w:val="both"/>
      </w:pPr>
      <w:r>
        <w:t xml:space="preserve"> </w:t>
      </w:r>
      <w:r>
        <w:rPr>
          <w:rFonts w:ascii="Symbol" w:eastAsia="Symbol" w:hAnsi="Symbol" w:cs="Symbol"/>
        </w:rPr>
        <w:t></w:t>
      </w:r>
      <w:r>
        <w:t xml:space="preserve"> di essere in regola con i versamenti contributivi relativi alla propria posizione personale, anche per interposto soggetto;</w:t>
      </w:r>
    </w:p>
    <w:p w14:paraId="0F33F888" w14:textId="77777777" w:rsidR="00955BF1" w:rsidRDefault="00955BF1">
      <w:pPr>
        <w:pStyle w:val="Paragrafoelenco"/>
        <w:spacing w:after="0" w:line="360" w:lineRule="auto"/>
        <w:ind w:left="0"/>
        <w:jc w:val="both"/>
      </w:pPr>
    </w:p>
    <w:p w14:paraId="57D22264" w14:textId="77777777" w:rsidR="00955BF1" w:rsidRDefault="00FA3100">
      <w:pPr>
        <w:pStyle w:val="Paragrafoelenco"/>
        <w:spacing w:after="0" w:line="360" w:lineRule="auto"/>
        <w:ind w:left="0"/>
        <w:jc w:val="both"/>
      </w:pPr>
      <w:r>
        <w:t xml:space="preserve"> </w:t>
      </w:r>
      <w:r>
        <w:rPr>
          <w:rFonts w:ascii="Symbol" w:eastAsia="Symbol" w:hAnsi="Symbol" w:cs="Symbol"/>
        </w:rPr>
        <w:t></w:t>
      </w:r>
      <w:r>
        <w:t xml:space="preserve"> che l’impresa/la ditta/la società </w:t>
      </w:r>
      <w:r>
        <w:t>beneficiaria, (denominazione richiedente + codice fiscale)</w:t>
      </w:r>
    </w:p>
    <w:p w14:paraId="337E3DE1" w14:textId="77777777" w:rsidR="00955BF1" w:rsidRDefault="00FA3100">
      <w:pPr>
        <w:pStyle w:val="Paragrafoelenco"/>
        <w:spacing w:after="0" w:line="360" w:lineRule="auto"/>
        <w:ind w:left="0"/>
        <w:jc w:val="both"/>
      </w:pPr>
      <w:r>
        <w:t>in base alla normativa vigente, non è obbligata all’iscrizione INPS / INAIL o altro Ente assistenziale e previdenziale in quanto:</w:t>
      </w:r>
    </w:p>
    <w:p w14:paraId="0D18BBA1" w14:textId="77777777" w:rsidR="00955BF1" w:rsidRDefault="00FA3100">
      <w:pPr>
        <w:pStyle w:val="Paragrafoelenco"/>
        <w:tabs>
          <w:tab w:val="left" w:pos="0"/>
        </w:tabs>
        <w:spacing w:after="0" w:line="360" w:lineRule="auto"/>
        <w:ind w:left="0"/>
        <w:jc w:val="both"/>
      </w:pPr>
      <w:r>
        <w:t xml:space="preserve"> </w:t>
      </w:r>
      <w:r>
        <w:rPr>
          <w:rFonts w:ascii="Symbol" w:eastAsia="Symbol" w:hAnsi="Symbol" w:cs="Symbol"/>
        </w:rPr>
        <w:t></w:t>
      </w:r>
      <w:r>
        <w:t xml:space="preserve"> si avvale delle disposizioni della L. 250 del 13.3.1958; a tal fine dichiara di svolgere attività di pesca in forma singola ovvero associata in forma cooperativistica o nelle forme delle società di persone (denominazione società o cooperativa cui è associ</w:t>
      </w:r>
      <w:r>
        <w:t>ato + C.F. o P.IVA: )</w:t>
      </w:r>
    </w:p>
    <w:p w14:paraId="08E2CFA1" w14:textId="77777777" w:rsidR="00955BF1" w:rsidRDefault="00FA3100">
      <w:pPr>
        <w:pStyle w:val="Paragrafoelenco"/>
        <w:spacing w:after="0" w:line="360" w:lineRule="auto"/>
        <w:ind w:left="0"/>
        <w:jc w:val="both"/>
      </w:pPr>
      <w:r>
        <w:t xml:space="preserve"> </w:t>
      </w:r>
      <w:r>
        <w:rPr>
          <w:rFonts w:ascii="Symbol" w:eastAsia="Symbol" w:hAnsi="Symbol" w:cs="Symbol"/>
        </w:rPr>
        <w:t></w:t>
      </w:r>
      <w:r>
        <w:t xml:space="preserve"> svolge attività d’impresa in forma individuale senza collaboratori e/o dipendenti, ovvero  avvalendosi di personale attinto dalla seguente cooperativa (denominazione cooperativa + C.F. o P.IVA:)</w:t>
      </w:r>
    </w:p>
    <w:p w14:paraId="0044198D" w14:textId="77777777" w:rsidR="00955BF1" w:rsidRDefault="00FA3100">
      <w:pPr>
        <w:pStyle w:val="Paragrafoelenco"/>
        <w:tabs>
          <w:tab w:val="left" w:pos="567"/>
        </w:tabs>
        <w:spacing w:after="0" w:line="360" w:lineRule="auto"/>
        <w:ind w:left="0"/>
      </w:pPr>
      <w:r>
        <w:t xml:space="preserve"> </w:t>
      </w:r>
      <w:r>
        <w:rPr>
          <w:rFonts w:ascii="Symbol" w:eastAsia="Symbol" w:hAnsi="Symbol" w:cs="Symbol"/>
        </w:rPr>
        <w:t></w:t>
      </w:r>
      <w:r>
        <w:t xml:space="preserve">  altra motivazione:</w:t>
      </w:r>
    </w:p>
    <w:p w14:paraId="4F94E354" w14:textId="77777777" w:rsidR="00955BF1" w:rsidRDefault="00955BF1">
      <w:pPr>
        <w:pStyle w:val="Paragrafoelenco"/>
        <w:spacing w:after="0" w:line="360" w:lineRule="auto"/>
        <w:ind w:left="0"/>
        <w:jc w:val="both"/>
      </w:pPr>
    </w:p>
    <w:p w14:paraId="1DE1F4B2" w14:textId="77777777" w:rsidR="00955BF1" w:rsidRDefault="00FA3100">
      <w:pPr>
        <w:pStyle w:val="Paragrafoelenco"/>
        <w:spacing w:after="0" w:line="360" w:lineRule="auto"/>
        <w:ind w:left="0"/>
        <w:jc w:val="both"/>
      </w:pPr>
      <w:r>
        <w:t xml:space="preserve"> e di impegn</w:t>
      </w:r>
      <w:r>
        <w:t>arsi sin da ora a comunicare eventuali variazioni in merito a quanto sopra dichiarato.</w:t>
      </w:r>
    </w:p>
    <w:p w14:paraId="0075171A" w14:textId="77777777" w:rsidR="00955BF1" w:rsidRDefault="00955BF1">
      <w:pPr>
        <w:pStyle w:val="Standard"/>
        <w:spacing w:after="0"/>
      </w:pPr>
    </w:p>
    <w:p w14:paraId="2703EA08" w14:textId="77777777" w:rsidR="00955BF1" w:rsidRDefault="00955BF1">
      <w:pPr>
        <w:pStyle w:val="Standard"/>
        <w:spacing w:after="0"/>
      </w:pPr>
    </w:p>
    <w:p w14:paraId="5C36077A" w14:textId="77777777" w:rsidR="00955BF1" w:rsidRDefault="00FA3100">
      <w:pPr>
        <w:pStyle w:val="Standard"/>
        <w:spacing w:after="0"/>
        <w:rPr>
          <w:b/>
          <w:bCs/>
        </w:rPr>
      </w:pPr>
      <w:r>
        <w:rPr>
          <w:b/>
          <w:bCs/>
        </w:rPr>
        <w:t>Data</w:t>
      </w:r>
    </w:p>
    <w:p w14:paraId="1FC9BF1B" w14:textId="77777777" w:rsidR="00955BF1" w:rsidRDefault="00FA3100">
      <w:pPr>
        <w:pStyle w:val="Standard"/>
        <w:spacing w:after="0" w:line="240" w:lineRule="auto"/>
        <w:ind w:firstLine="4536"/>
        <w:jc w:val="center"/>
      </w:pPr>
      <w:r>
        <w:rPr>
          <w:b/>
          <w:bCs/>
        </w:rPr>
        <w:t>Il legale rappresentante</w:t>
      </w:r>
      <w:r>
        <w:rPr>
          <w:b/>
          <w:bCs/>
          <w:vertAlign w:val="superscript"/>
        </w:rPr>
        <w:t>1</w:t>
      </w:r>
    </w:p>
    <w:p w14:paraId="19B540A2" w14:textId="77777777" w:rsidR="00955BF1" w:rsidRDefault="00955BF1">
      <w:pPr>
        <w:rPr>
          <w:rFonts w:eastAsia="Times New Roman" w:cs="Calibri"/>
        </w:rPr>
      </w:pPr>
    </w:p>
    <w:p w14:paraId="597D47D0" w14:textId="77777777" w:rsidR="00955BF1" w:rsidRDefault="00955BF1">
      <w:pPr>
        <w:rPr>
          <w:rFonts w:eastAsia="Times New Roman" w:cs="Calibri"/>
        </w:rPr>
      </w:pPr>
    </w:p>
    <w:p w14:paraId="3638E2E9" w14:textId="77777777" w:rsidR="00955BF1" w:rsidRDefault="00955BF1">
      <w:pPr>
        <w:rPr>
          <w:rFonts w:eastAsia="Times New Roman" w:cs="Calibri"/>
        </w:rPr>
      </w:pPr>
    </w:p>
    <w:p w14:paraId="3F65D126" w14:textId="77777777" w:rsidR="00955BF1" w:rsidRDefault="00955BF1">
      <w:pPr>
        <w:rPr>
          <w:rFonts w:eastAsia="Times New Roman" w:cs="Calibri"/>
        </w:rPr>
      </w:pPr>
    </w:p>
    <w:p w14:paraId="401563BD" w14:textId="77777777" w:rsidR="00955BF1" w:rsidRDefault="00FA3100">
      <w:r>
        <w:rPr>
          <w:rFonts w:cs="Calibri"/>
          <w:b/>
          <w:i/>
          <w:spacing w:val="-2"/>
          <w:sz w:val="18"/>
          <w:szCs w:val="18"/>
          <w:vertAlign w:val="superscript"/>
        </w:rPr>
        <w:t>1</w:t>
      </w:r>
      <w:r>
        <w:rPr>
          <w:rFonts w:eastAsia="Times New Roman" w:cs="Calibri"/>
          <w:sz w:val="18"/>
          <w:szCs w:val="18"/>
        </w:rPr>
        <w:t xml:space="preserve"> L’allegato deve essere firmato digitalmente ai sensi del D.Lgs. 82/2005 s.m.i. e norme collegate.</w:t>
      </w:r>
    </w:p>
    <w:sectPr w:rsidR="00955BF1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59C86" w14:textId="77777777" w:rsidR="00FA3100" w:rsidRDefault="00FA3100">
      <w:r>
        <w:separator/>
      </w:r>
    </w:p>
  </w:endnote>
  <w:endnote w:type="continuationSeparator" w:id="0">
    <w:p w14:paraId="27605D0A" w14:textId="77777777" w:rsidR="00FA3100" w:rsidRDefault="00FA3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4DA74" w14:textId="77777777" w:rsidR="00FA3100" w:rsidRDefault="00FA3100">
      <w:r>
        <w:rPr>
          <w:color w:val="000000"/>
        </w:rPr>
        <w:separator/>
      </w:r>
    </w:p>
  </w:footnote>
  <w:footnote w:type="continuationSeparator" w:id="0">
    <w:p w14:paraId="3A4F98DF" w14:textId="77777777" w:rsidR="00FA3100" w:rsidRDefault="00FA3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43062" w14:textId="77777777" w:rsidR="00E62300" w:rsidRDefault="00FA3100">
    <w:pPr>
      <w:pStyle w:val="Intestazione"/>
    </w:pPr>
    <w:r>
      <w:rPr>
        <w:noProof/>
      </w:rPr>
      <w:drawing>
        <wp:inline distT="0" distB="0" distL="0" distR="0" wp14:anchorId="12D292CB" wp14:editId="33563FA0">
          <wp:extent cx="6118863" cy="510536"/>
          <wp:effectExtent l="0" t="0" r="2537" b="0"/>
          <wp:docPr id="1694983403" name="Immagine 1701307013" descr="logo unione europea, logo ministero dell'agricoltura, della sovranità alimentare e delle foreste, logo regione puglia, logo fondo europeo attività marittime, pesca e acquacoltura" title="loghi UE, MASAF, REGIONE PUGLIA e FEAM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8863" cy="5105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9910534" w14:textId="77777777" w:rsidR="00E62300" w:rsidRDefault="00E623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3AFD"/>
    <w:multiLevelType w:val="multilevel"/>
    <w:tmpl w:val="85C8EF9C"/>
    <w:styleLink w:val="Nessunelenco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31"/>
    <w:rsid w:val="00507E31"/>
    <w:rsid w:val="008E5B66"/>
    <w:rsid w:val="00955BF1"/>
    <w:rsid w:val="00BA1B2D"/>
    <w:rsid w:val="00BB033D"/>
    <w:rsid w:val="00E62300"/>
    <w:rsid w:val="00FA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EACEF"/>
  <w15:docId w15:val="{249CB57E-07F4-43C3-AC6D-44C05E65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sz w:val="22"/>
        <w:szCs w:val="22"/>
        <w:lang w:val="it-IT" w:eastAsia="it-IT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next w:val="Standard"/>
    <w:uiPriority w:val="9"/>
    <w:qFormat/>
    <w:pPr>
      <w:keepNext/>
      <w:keepLines/>
      <w:widowControl/>
      <w:suppressAutoHyphens/>
      <w:spacing w:line="247" w:lineRule="auto"/>
      <w:ind w:right="6"/>
      <w:jc w:val="center"/>
      <w:outlineLvl w:val="0"/>
    </w:pPr>
    <w:rPr>
      <w:rFonts w:eastAsia="Calibri" w:cs="Calibri"/>
      <w:b/>
      <w:color w:val="000000"/>
      <w:sz w:val="24"/>
    </w:rPr>
  </w:style>
  <w:style w:type="paragraph" w:styleId="Titolo2">
    <w:name w:val="heading 2"/>
    <w:next w:val="Standard"/>
    <w:uiPriority w:val="9"/>
    <w:semiHidden/>
    <w:unhideWhenUsed/>
    <w:qFormat/>
    <w:pPr>
      <w:keepNext/>
      <w:keepLines/>
      <w:widowControl/>
      <w:suppressAutoHyphens/>
      <w:spacing w:after="125" w:line="228" w:lineRule="auto"/>
      <w:ind w:left="10" w:hanging="10"/>
      <w:outlineLvl w:val="1"/>
    </w:pPr>
    <w:rPr>
      <w:rFonts w:eastAsia="Calibri" w:cs="Calibri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47" w:lineRule="auto"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itolo">
    <w:name w:val="Title"/>
    <w:basedOn w:val="Standard"/>
    <w:next w:val="Textbody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">
    <w:name w:val="Indice"/>
    <w:basedOn w:val="Standard"/>
    <w:pPr>
      <w:suppressLineNumbers/>
    </w:pPr>
    <w:rPr>
      <w:rFonts w:cs="Lucida Sans"/>
    </w:rPr>
  </w:style>
  <w:style w:type="paragraph" w:styleId="Paragrafoelenco">
    <w:name w:val="List Paragraph"/>
    <w:basedOn w:val="Standard"/>
    <w:pPr>
      <w:ind w:left="720"/>
      <w:contextualSpacing/>
    </w:pPr>
  </w:style>
  <w:style w:type="paragraph" w:styleId="Nessunaspaziatura">
    <w:name w:val="No Spacing"/>
    <w:pPr>
      <w:widowControl/>
      <w:suppressAutoHyphens/>
    </w:pPr>
    <w:rPr>
      <w:rFonts w:eastAsia="Calibri" w:cs="Calibri"/>
      <w:color w:val="000000"/>
    </w:r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4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numbering" w:customStyle="1" w:styleId="Nessunelenco1">
    <w:name w:val="Nessun elenco1"/>
    <w:basedOn w:val="Nessun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GRICOLTURA\AVVISO%20CARO%20GASOLIO\Allegato%207_Dichiarazione%20sostitutiva%20Esenzione%20Durc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Allegato 7_Dichiarazione sostitutiva Esenzione Durc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7</dc:title>
  <dc:subject>Modulo di autocertificazione esenzione DURC</dc:subject>
  <dc:creator>Utente</dc:creator>
  <cp:lastModifiedBy>regionepuglia10@outlook.it</cp:lastModifiedBy>
  <cp:revision>1</cp:revision>
  <cp:lastPrinted>2025-10-01T10:04:00Z</cp:lastPrinted>
  <dcterms:created xsi:type="dcterms:W3CDTF">2026-08-04T07:21:00Z</dcterms:created>
  <dcterms:modified xsi:type="dcterms:W3CDTF">2026-08-04T07:22:00Z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