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B58D" w14:textId="77777777" w:rsidR="004277CB" w:rsidRDefault="00AB4F92">
      <w:pPr>
        <w:pStyle w:val="Standard"/>
        <w:shd w:val="clear" w:color="auto" w:fill="FFFFFF"/>
        <w:jc w:val="right"/>
      </w:pPr>
      <w:r>
        <w:rPr>
          <w:rFonts w:ascii="Calibri" w:hAnsi="Calibri" w:cs="Times New Roman"/>
          <w:b/>
          <w:i/>
          <w:iCs/>
          <w:color w:val="000000"/>
        </w:rPr>
        <w:t>Allegato 2</w:t>
      </w:r>
    </w:p>
    <w:p w14:paraId="3402E5F3" w14:textId="77777777" w:rsidR="004277CB" w:rsidRDefault="00AB4F92">
      <w:pPr>
        <w:pStyle w:val="Standard"/>
        <w:shd w:val="clear" w:color="auto" w:fill="FFFFFF"/>
        <w:jc w:val="right"/>
      </w:pPr>
      <w:r>
        <w:rPr>
          <w:rFonts w:ascii="Calibri" w:hAnsi="Calibri" w:cs="Times New Roman"/>
          <w:i/>
          <w:iCs/>
          <w:color w:val="000000"/>
        </w:rPr>
        <w:t>Dichiarazione sostituiva familiari conviventi</w:t>
      </w:r>
    </w:p>
    <w:p w14:paraId="6E3C5B57" w14:textId="77777777" w:rsidR="004277CB" w:rsidRDefault="00AB4F92">
      <w:pPr>
        <w:pStyle w:val="Standard"/>
        <w:shd w:val="clear" w:color="auto" w:fill="FFFFFF"/>
        <w:spacing w:before="547"/>
        <w:ind w:left="2902"/>
      </w:pPr>
      <w:r>
        <w:rPr>
          <w:rFonts w:ascii="Calibri" w:hAnsi="Calibri" w:cs="Times New Roman"/>
          <w:b/>
          <w:bCs/>
          <w:color w:val="000000"/>
          <w:spacing w:val="-6"/>
          <w:sz w:val="24"/>
          <w:szCs w:val="24"/>
        </w:rPr>
        <w:t>Dichiarazione sostituiva di certificazione</w:t>
      </w:r>
    </w:p>
    <w:p w14:paraId="1C88FE10" w14:textId="77777777" w:rsidR="004277CB" w:rsidRDefault="00AB4F92">
      <w:pPr>
        <w:pStyle w:val="Standard"/>
        <w:shd w:val="clear" w:color="auto" w:fill="FFFFFF"/>
        <w:spacing w:before="22"/>
        <w:ind w:left="4104"/>
      </w:pPr>
      <w:r>
        <w:rPr>
          <w:rFonts w:ascii="Calibri" w:hAnsi="Calibri" w:cs="Times New Roman"/>
          <w:color w:val="000000"/>
          <w:spacing w:val="-3"/>
        </w:rPr>
        <w:t>(D.P.R. n. 445/2000)</w:t>
      </w:r>
    </w:p>
    <w:p w14:paraId="4E875D31" w14:textId="77777777" w:rsidR="004277CB" w:rsidRDefault="00AB4F92">
      <w:pPr>
        <w:widowControl/>
        <w:spacing w:before="100" w:after="100" w:line="360" w:lineRule="auto"/>
        <w:ind w:right="-1"/>
        <w:outlineLvl w:val="0"/>
        <w:rPr>
          <w:rFonts w:ascii="Calibri" w:eastAsia="NSimSun" w:hAnsi="Calibri" w:cs="Calibri"/>
          <w:b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b/>
          <w:bCs/>
          <w:color w:val="000000"/>
          <w:kern w:val="3"/>
          <w:sz w:val="24"/>
          <w:szCs w:val="24"/>
          <w:lang w:eastAsia="zh-CN" w:bidi="hi-IN"/>
        </w:rPr>
        <w:t>Persone fisiche:</w:t>
      </w:r>
    </w:p>
    <w:p w14:paraId="3A0EEF2D" w14:textId="77777777" w:rsidR="004277CB" w:rsidRDefault="00AB4F92">
      <w:pPr>
        <w:widowControl/>
        <w:spacing w:before="100" w:after="100" w:line="360" w:lineRule="auto"/>
        <w:ind w:right="-1"/>
        <w:jc w:val="both"/>
        <w:outlineLvl w:val="0"/>
        <w:rPr>
          <w:rFonts w:ascii="Calibri" w:eastAsia="NSimSun" w:hAnsi="Calibri" w:cs="Calibri"/>
          <w:color w:val="000000"/>
          <w:kern w:val="3"/>
          <w:lang w:eastAsia="zh-CN" w:bidi="hi-IN"/>
        </w:rPr>
      </w:pPr>
      <w:r>
        <w:rPr>
          <w:rFonts w:ascii="Calibri" w:eastAsia="NSimSun" w:hAnsi="Calibri" w:cs="Calibri"/>
          <w:color w:val="000000"/>
          <w:kern w:val="3"/>
          <w:lang w:eastAsia="zh-CN" w:bidi="hi-IN"/>
        </w:rPr>
        <w:t xml:space="preserve">Il/la sottoscritto/a____________________________    nato/a______________________ (_) il_____________  </w:t>
      </w:r>
      <w:r>
        <w:rPr>
          <w:rFonts w:ascii="Calibri" w:eastAsia="NSimSun" w:hAnsi="Calibri" w:cs="Calibri"/>
          <w:color w:val="000000"/>
          <w:kern w:val="3"/>
          <w:lang w:eastAsia="zh-CN" w:bidi="hi-IN"/>
        </w:rPr>
        <w:t xml:space="preserve">residente a________________ in via_____________  cap______________  n. telefono___________________ n. fax______________  e-mail__________________  Pec__________________  codice fiscale  e partita________________ I.V.A. n._________________________  </w:t>
      </w:r>
    </w:p>
    <w:p w14:paraId="69FA6B09" w14:textId="77777777" w:rsidR="004277CB" w:rsidRDefault="00AB4F92">
      <w:pPr>
        <w:widowControl/>
        <w:spacing w:before="100" w:after="100" w:line="360" w:lineRule="auto"/>
        <w:ind w:right="-1"/>
        <w:jc w:val="both"/>
        <w:outlineLvl w:val="0"/>
      </w:pPr>
      <w:r>
        <w:rPr>
          <w:rFonts w:ascii="Calibri" w:eastAsia="NSimSun" w:hAnsi="Calibri" w:cs="Calibri"/>
          <w:color w:val="000000"/>
          <w:kern w:val="3"/>
          <w:lang w:eastAsia="zh-CN" w:bidi="hi-IN"/>
        </w:rPr>
        <w:t>armator</w:t>
      </w:r>
      <w:r>
        <w:rPr>
          <w:rFonts w:ascii="Calibri" w:eastAsia="NSimSun" w:hAnsi="Calibri" w:cs="Calibri"/>
          <w:color w:val="000000"/>
          <w:kern w:val="3"/>
          <w:lang w:eastAsia="zh-CN" w:bidi="hi-IN"/>
        </w:rPr>
        <w:t>e del M/p______________________  numero UE_____________________  iscritto al numero dei RR.NN.MM.e GG. ___________________(ovvero delle Matricole) di___________________ di GT_________e Kw_________entrato in servizio nell’anno________ iscritto al n.________</w:t>
      </w:r>
      <w:r>
        <w:rPr>
          <w:rFonts w:ascii="Calibri" w:eastAsia="NSimSun" w:hAnsi="Calibri" w:cs="Calibri"/>
          <w:color w:val="000000"/>
          <w:kern w:val="3"/>
          <w:lang w:eastAsia="zh-CN" w:bidi="hi-IN"/>
        </w:rPr>
        <w:t>_____ del registro delle imprese di pesca di _____________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 xml:space="preserve"> </w:t>
      </w:r>
    </w:p>
    <w:p w14:paraId="46E9225E" w14:textId="77777777" w:rsidR="004277CB" w:rsidRDefault="00AB4F92">
      <w:pPr>
        <w:widowControl/>
        <w:spacing w:before="100" w:after="100" w:line="360" w:lineRule="auto"/>
        <w:ind w:right="-1"/>
        <w:jc w:val="both"/>
        <w:outlineLvl w:val="0"/>
      </w:pPr>
      <w:r>
        <w:rPr>
          <w:rFonts w:ascii="Calibri" w:eastAsia="NSimSun" w:hAnsi="Calibri" w:cs="Calibri"/>
          <w:color w:val="000000"/>
          <w:kern w:val="3"/>
          <w:lang w:eastAsia="zh-CN" w:bidi="hi-IN"/>
        </w:rPr>
        <w:t>o proprietario/i dell’impianto numero BDN_______________ ubicato in______________________</w:t>
      </w:r>
    </w:p>
    <w:p w14:paraId="78D851C7" w14:textId="77777777" w:rsidR="004277CB" w:rsidRDefault="00AB4F92">
      <w:pPr>
        <w:widowControl/>
        <w:spacing w:before="100" w:after="100" w:line="360" w:lineRule="auto"/>
        <w:ind w:right="-1"/>
        <w:jc w:val="both"/>
        <w:outlineLvl w:val="0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  <w:r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  <w:t>Persone giuridiche:</w:t>
      </w:r>
    </w:p>
    <w:p w14:paraId="1DC63322" w14:textId="77777777" w:rsidR="004277CB" w:rsidRDefault="00AB4F92">
      <w:pPr>
        <w:widowControl/>
        <w:spacing w:before="100" w:after="100" w:line="360" w:lineRule="auto"/>
        <w:ind w:right="-1"/>
        <w:jc w:val="both"/>
        <w:outlineLvl w:val="0"/>
      </w:pPr>
      <w:r>
        <w:rPr>
          <w:rFonts w:ascii="Calibri" w:eastAsia="NSimSun" w:hAnsi="Calibri" w:cs="Calibri"/>
          <w:color w:val="000000"/>
          <w:kern w:val="3"/>
          <w:lang w:eastAsia="zh-CN" w:bidi="hi-IN"/>
        </w:rPr>
        <w:t xml:space="preserve">Il sottoscritto_____________  nato a__________________  </w:t>
      </w:r>
      <w:r>
        <w:rPr>
          <w:rFonts w:ascii="Calibri" w:eastAsia="NSimSun" w:hAnsi="Calibri" w:cs="Calibri"/>
          <w:color w:val="000000"/>
          <w:kern w:val="3"/>
          <w:lang w:eastAsia="zh-CN" w:bidi="hi-IN"/>
        </w:rPr>
        <w:t>il____________________  residente a____________ in via__________________  in qualità di legale rappresentante/amministratore della_________________________  con sede in_____________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 xml:space="preserve">  </w:t>
      </w:r>
      <w:r>
        <w:rPr>
          <w:rFonts w:ascii="Calibri" w:eastAsia="NSimSun" w:hAnsi="Calibri" w:cs="Calibri"/>
          <w:color w:val="000000"/>
          <w:kern w:val="3"/>
          <w:lang w:eastAsia="zh-CN" w:bidi="hi-IN"/>
        </w:rPr>
        <w:t>via_____________ cap_____________  n. telefono __________e-mail Pec _____</w:t>
      </w:r>
      <w:r>
        <w:rPr>
          <w:rFonts w:ascii="Calibri" w:eastAsia="NSimSun" w:hAnsi="Calibri" w:cs="Calibri"/>
          <w:color w:val="000000"/>
          <w:kern w:val="3"/>
          <w:lang w:eastAsia="zh-CN" w:bidi="hi-IN"/>
        </w:rPr>
        <w:t>________ codice fiscale_____________  e partita I.V.A. n._____________ armatrice del armatore del M/p______________________  numero UE_____________________  iscritto al numero dei RR.NN.MM.e GG. ___________________(ovvero delle Matricole) di_______________</w:t>
      </w:r>
      <w:r>
        <w:rPr>
          <w:rFonts w:ascii="Calibri" w:eastAsia="NSimSun" w:hAnsi="Calibri" w:cs="Calibri"/>
          <w:color w:val="000000"/>
          <w:kern w:val="3"/>
          <w:lang w:eastAsia="zh-CN" w:bidi="hi-IN"/>
        </w:rPr>
        <w:t xml:space="preserve">____ di GT_________e Kw_________entrato in servizio nell’anno________ iscritto al n._____________ del registro delle imprese di pesca di _____________ </w:t>
      </w:r>
    </w:p>
    <w:p w14:paraId="57A4724C" w14:textId="77777777" w:rsidR="004277CB" w:rsidRDefault="00AB4F92">
      <w:pPr>
        <w:widowControl/>
        <w:spacing w:before="100" w:after="100" w:line="360" w:lineRule="auto"/>
        <w:ind w:right="-1"/>
        <w:jc w:val="both"/>
        <w:outlineLvl w:val="0"/>
      </w:pPr>
      <w:r>
        <w:rPr>
          <w:rFonts w:ascii="Calibri" w:eastAsia="NSimSun" w:hAnsi="Calibri" w:cs="Calibri"/>
          <w:color w:val="000000"/>
          <w:kern w:val="3"/>
          <w:lang w:eastAsia="zh-CN" w:bidi="hi-IN"/>
        </w:rPr>
        <w:t>o proprietario/i dell’impianto numero BDN_______________ ubicato in______________________</w:t>
      </w:r>
    </w:p>
    <w:p w14:paraId="5AC1AA5F" w14:textId="77777777" w:rsidR="004277CB" w:rsidRDefault="00AB4F92">
      <w:pPr>
        <w:pStyle w:val="StandardWW"/>
        <w:shd w:val="clear" w:color="auto" w:fill="FFFFFF"/>
        <w:spacing w:before="133" w:line="360" w:lineRule="auto"/>
        <w:ind w:left="7"/>
        <w:jc w:val="both"/>
        <w:rPr>
          <w:rFonts w:hint="eastAsia"/>
        </w:rPr>
      </w:pPr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>consapevole de</w:t>
      </w:r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>lle sanzioni penali in caso di dichiarazioni false e della conseguente decadenza dai benefici eventualmente conseguiti (ai sensi degli artt. 75 e 76 D.P.R. 445/2000) sotto la propria responsabilità</w:t>
      </w:r>
    </w:p>
    <w:p w14:paraId="52B1D368" w14:textId="77777777" w:rsidR="004277CB" w:rsidRDefault="00AB4F92">
      <w:pPr>
        <w:pStyle w:val="Standard"/>
        <w:shd w:val="clear" w:color="auto" w:fill="FFFFFF"/>
        <w:spacing w:before="270"/>
        <w:ind w:left="4313"/>
      </w:pPr>
      <w:r>
        <w:rPr>
          <w:rFonts w:ascii="Calibri" w:hAnsi="Calibri" w:cs="Times New Roman"/>
          <w:b/>
          <w:bCs/>
          <w:color w:val="000000"/>
          <w:spacing w:val="-8"/>
          <w:sz w:val="24"/>
          <w:szCs w:val="24"/>
        </w:rPr>
        <w:t>DICHIARA</w:t>
      </w:r>
    </w:p>
    <w:p w14:paraId="0B080EE8" w14:textId="77777777" w:rsidR="004277CB" w:rsidRDefault="00AB4F92">
      <w:pPr>
        <w:pStyle w:val="Standard"/>
        <w:shd w:val="clear" w:color="auto" w:fill="FFFFFF"/>
        <w:spacing w:before="248"/>
        <w:ind w:left="18"/>
        <w:rPr>
          <w:rFonts w:ascii="Calibri" w:eastAsia="NSimSun" w:hAnsi="Calibri" w:cs="Times New Roman"/>
          <w:bCs/>
          <w:color w:val="000000"/>
          <w:spacing w:val="-6"/>
          <w:kern w:val="3"/>
          <w:sz w:val="22"/>
          <w:szCs w:val="22"/>
          <w:lang w:eastAsia="zh-CN" w:bidi="hi-IN"/>
        </w:rPr>
      </w:pPr>
      <w:r>
        <w:rPr>
          <w:rFonts w:ascii="Calibri" w:eastAsia="NSimSun" w:hAnsi="Calibri" w:cs="Times New Roman"/>
          <w:bCs/>
          <w:color w:val="000000"/>
          <w:spacing w:val="-6"/>
          <w:kern w:val="3"/>
          <w:sz w:val="22"/>
          <w:szCs w:val="22"/>
          <w:lang w:eastAsia="zh-CN" w:bidi="hi-IN"/>
        </w:rPr>
        <w:t>ai sensi del d.lgs. n. 159/2011 di avere i seguen</w:t>
      </w:r>
      <w:r>
        <w:rPr>
          <w:rFonts w:ascii="Calibri" w:eastAsia="NSimSun" w:hAnsi="Calibri" w:cs="Times New Roman"/>
          <w:bCs/>
          <w:color w:val="000000"/>
          <w:spacing w:val="-6"/>
          <w:kern w:val="3"/>
          <w:sz w:val="22"/>
          <w:szCs w:val="22"/>
          <w:lang w:eastAsia="zh-CN" w:bidi="hi-IN"/>
        </w:rPr>
        <w:t>ti familiari conviventi di maggiore età:</w:t>
      </w:r>
    </w:p>
    <w:p w14:paraId="4F3090C1" w14:textId="77777777" w:rsidR="004277CB" w:rsidRDefault="004277CB">
      <w:pPr>
        <w:pStyle w:val="Standard"/>
        <w:shd w:val="clear" w:color="auto" w:fill="FFFFFF"/>
        <w:spacing w:before="187" w:line="198" w:lineRule="exact"/>
        <w:rPr>
          <w:rFonts w:ascii="Calibri" w:eastAsia="NSimSun" w:hAnsi="Calibri" w:cs="Times New Roman"/>
          <w:bCs/>
          <w:color w:val="000000"/>
          <w:spacing w:val="-6"/>
          <w:kern w:val="3"/>
          <w:sz w:val="22"/>
          <w:szCs w:val="22"/>
          <w:lang w:eastAsia="zh-CN" w:bidi="hi-IN"/>
        </w:rPr>
      </w:pPr>
    </w:p>
    <w:tbl>
      <w:tblPr>
        <w:tblW w:w="10825" w:type="dxa"/>
        <w:tblInd w:w="-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2044"/>
        <w:gridCol w:w="1645"/>
        <w:gridCol w:w="1698"/>
        <w:gridCol w:w="1138"/>
        <w:gridCol w:w="1524"/>
        <w:gridCol w:w="1476"/>
      </w:tblGrid>
      <w:tr w:rsidR="004277CB" w14:paraId="48258358" w14:textId="77777777">
        <w:trPr>
          <w:trHeight w:val="675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17FA" w14:textId="77777777" w:rsidR="004277CB" w:rsidRDefault="00AB4F92">
            <w:pPr>
              <w:pStyle w:val="Standard"/>
              <w:widowControl/>
              <w:jc w:val="center"/>
            </w:pPr>
            <w:r>
              <w:rPr>
                <w:rFonts w:ascii="Calibri" w:eastAsia="Times New Roman" w:hAnsi="Calibri"/>
                <w:bCs/>
              </w:rPr>
              <w:t>RAPPORTO DI PARENTELA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A9FD3" w14:textId="77777777" w:rsidR="004277CB" w:rsidRDefault="00AB4F92">
            <w:pPr>
              <w:pStyle w:val="Standard"/>
              <w:widowControl/>
              <w:jc w:val="center"/>
            </w:pPr>
            <w:r>
              <w:rPr>
                <w:rFonts w:ascii="Calibri" w:eastAsia="Times New Roman" w:hAnsi="Calibri"/>
                <w:bCs/>
              </w:rPr>
              <w:t>CODICE FISCALE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1880" w14:textId="77777777" w:rsidR="004277CB" w:rsidRDefault="00AB4F92">
            <w:pPr>
              <w:pStyle w:val="Standard"/>
              <w:widowControl/>
              <w:jc w:val="center"/>
            </w:pPr>
            <w:r>
              <w:rPr>
                <w:rFonts w:ascii="Calibri" w:eastAsia="Times New Roman" w:hAnsi="Calibri"/>
                <w:bCs/>
              </w:rPr>
              <w:t>COGNOME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BED8" w14:textId="77777777" w:rsidR="004277CB" w:rsidRDefault="00AB4F92">
            <w:pPr>
              <w:pStyle w:val="Standard"/>
              <w:widowControl/>
              <w:jc w:val="center"/>
            </w:pPr>
            <w:r>
              <w:rPr>
                <w:rFonts w:ascii="Calibri" w:eastAsia="Times New Roman" w:hAnsi="Calibri"/>
                <w:bCs/>
              </w:rPr>
              <w:t>NOME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1DDD" w14:textId="77777777" w:rsidR="004277CB" w:rsidRDefault="00AB4F92">
            <w:pPr>
              <w:pStyle w:val="Standard"/>
              <w:widowControl/>
              <w:jc w:val="center"/>
            </w:pPr>
            <w:r>
              <w:rPr>
                <w:rFonts w:ascii="Calibri" w:eastAsia="Times New Roman" w:hAnsi="Calibri"/>
                <w:bCs/>
              </w:rPr>
              <w:t>DATA NASCITA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865E" w14:textId="77777777" w:rsidR="004277CB" w:rsidRDefault="00AB4F92">
            <w:pPr>
              <w:pStyle w:val="Standard"/>
              <w:widowControl/>
              <w:jc w:val="center"/>
            </w:pPr>
            <w:r>
              <w:rPr>
                <w:rFonts w:ascii="Calibri" w:eastAsia="Times New Roman" w:hAnsi="Calibri"/>
                <w:bCs/>
              </w:rPr>
              <w:t>LUOGO NASCITA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DB140" w14:textId="77777777" w:rsidR="004277CB" w:rsidRDefault="00AB4F92">
            <w:pPr>
              <w:pStyle w:val="Standard"/>
              <w:widowControl/>
              <w:jc w:val="center"/>
            </w:pPr>
            <w:r>
              <w:rPr>
                <w:rFonts w:ascii="Calibri" w:eastAsia="Times New Roman" w:hAnsi="Calibri"/>
                <w:bCs/>
              </w:rPr>
              <w:t>LUOGO DI RESIDENZA</w:t>
            </w:r>
          </w:p>
        </w:tc>
      </w:tr>
      <w:tr w:rsidR="004277CB" w14:paraId="028C66E4" w14:textId="77777777">
        <w:trPr>
          <w:trHeight w:val="89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AF6B" w14:textId="77777777" w:rsidR="004277CB" w:rsidRDefault="004277CB">
            <w:pPr>
              <w:pStyle w:val="Standard"/>
              <w:widowControl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94A7" w14:textId="77777777" w:rsidR="004277CB" w:rsidRDefault="004277CB">
            <w:pPr>
              <w:pStyle w:val="Standard"/>
              <w:widowControl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DC360" w14:textId="77777777" w:rsidR="004277CB" w:rsidRDefault="004277CB">
            <w:pPr>
              <w:pStyle w:val="Standard"/>
              <w:widowControl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D2B9E" w14:textId="77777777" w:rsidR="004277CB" w:rsidRDefault="004277CB">
            <w:pPr>
              <w:pStyle w:val="Standard"/>
              <w:widowControl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1BE6" w14:textId="77777777" w:rsidR="004277CB" w:rsidRDefault="004277CB">
            <w:pPr>
              <w:pStyle w:val="Standard"/>
              <w:widowControl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15AD" w14:textId="77777777" w:rsidR="004277CB" w:rsidRDefault="004277CB">
            <w:pPr>
              <w:pStyle w:val="Standard"/>
              <w:widowControl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286DC" w14:textId="77777777" w:rsidR="004277CB" w:rsidRDefault="004277CB">
            <w:pPr>
              <w:pStyle w:val="Standard"/>
              <w:widowControl/>
            </w:pPr>
          </w:p>
        </w:tc>
      </w:tr>
      <w:tr w:rsidR="004277CB" w14:paraId="5626DD75" w14:textId="77777777">
        <w:trPr>
          <w:trHeight w:val="89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D872" w14:textId="77777777" w:rsidR="004277CB" w:rsidRDefault="004277CB">
            <w:pPr>
              <w:pStyle w:val="Standard"/>
              <w:widowControl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38048" w14:textId="77777777" w:rsidR="004277CB" w:rsidRDefault="004277CB">
            <w:pPr>
              <w:pStyle w:val="Standard"/>
              <w:widowControl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2618" w14:textId="77777777" w:rsidR="004277CB" w:rsidRDefault="004277CB">
            <w:pPr>
              <w:pStyle w:val="Standard"/>
              <w:widowControl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3BB0" w14:textId="77777777" w:rsidR="004277CB" w:rsidRDefault="004277CB">
            <w:pPr>
              <w:pStyle w:val="Standard"/>
              <w:widowControl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A808" w14:textId="77777777" w:rsidR="004277CB" w:rsidRDefault="004277CB">
            <w:pPr>
              <w:pStyle w:val="Standard"/>
              <w:widowControl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ED42" w14:textId="77777777" w:rsidR="004277CB" w:rsidRDefault="004277CB">
            <w:pPr>
              <w:pStyle w:val="Standard"/>
              <w:widowControl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1D937" w14:textId="77777777" w:rsidR="004277CB" w:rsidRDefault="004277CB">
            <w:pPr>
              <w:pStyle w:val="Standard"/>
              <w:widowControl/>
            </w:pPr>
          </w:p>
        </w:tc>
      </w:tr>
      <w:tr w:rsidR="004277CB" w14:paraId="34F4DFF1" w14:textId="77777777">
        <w:trPr>
          <w:trHeight w:val="852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AC079" w14:textId="77777777" w:rsidR="004277CB" w:rsidRDefault="004277CB">
            <w:pPr>
              <w:pStyle w:val="Standard"/>
              <w:widowControl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BC2C" w14:textId="77777777" w:rsidR="004277CB" w:rsidRDefault="004277CB">
            <w:pPr>
              <w:pStyle w:val="Standard"/>
              <w:widowControl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B222" w14:textId="77777777" w:rsidR="004277CB" w:rsidRDefault="004277CB">
            <w:pPr>
              <w:pStyle w:val="Standard"/>
              <w:widowControl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AD81" w14:textId="77777777" w:rsidR="004277CB" w:rsidRDefault="004277CB">
            <w:pPr>
              <w:pStyle w:val="Standard"/>
              <w:widowControl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D79A" w14:textId="77777777" w:rsidR="004277CB" w:rsidRDefault="004277CB">
            <w:pPr>
              <w:pStyle w:val="Standard"/>
              <w:widowControl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6E918" w14:textId="77777777" w:rsidR="004277CB" w:rsidRDefault="004277CB">
            <w:pPr>
              <w:pStyle w:val="Standard"/>
              <w:widowControl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EF65" w14:textId="77777777" w:rsidR="004277CB" w:rsidRDefault="004277CB">
            <w:pPr>
              <w:pStyle w:val="Standard"/>
              <w:widowControl/>
            </w:pPr>
          </w:p>
        </w:tc>
      </w:tr>
      <w:tr w:rsidR="004277CB" w14:paraId="240A49D5" w14:textId="77777777">
        <w:trPr>
          <w:trHeight w:val="903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E9C2" w14:textId="77777777" w:rsidR="004277CB" w:rsidRDefault="004277CB">
            <w:pPr>
              <w:pStyle w:val="Standard"/>
              <w:widowControl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7CB5" w14:textId="77777777" w:rsidR="004277CB" w:rsidRDefault="004277CB">
            <w:pPr>
              <w:pStyle w:val="Standard"/>
              <w:widowControl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25A9" w14:textId="77777777" w:rsidR="004277CB" w:rsidRDefault="004277CB">
            <w:pPr>
              <w:pStyle w:val="Standard"/>
              <w:widowControl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9B29C" w14:textId="77777777" w:rsidR="004277CB" w:rsidRDefault="004277CB">
            <w:pPr>
              <w:pStyle w:val="Standard"/>
              <w:widowControl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124B" w14:textId="77777777" w:rsidR="004277CB" w:rsidRDefault="004277CB">
            <w:pPr>
              <w:pStyle w:val="Standard"/>
              <w:widowControl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9865" w14:textId="77777777" w:rsidR="004277CB" w:rsidRDefault="004277CB">
            <w:pPr>
              <w:pStyle w:val="Standard"/>
              <w:widowControl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29AB" w14:textId="77777777" w:rsidR="004277CB" w:rsidRDefault="004277CB">
            <w:pPr>
              <w:pStyle w:val="Standard"/>
              <w:widowControl/>
            </w:pPr>
          </w:p>
        </w:tc>
      </w:tr>
    </w:tbl>
    <w:p w14:paraId="39BF3982" w14:textId="77777777" w:rsidR="004277CB" w:rsidRDefault="004277CB">
      <w:pPr>
        <w:pStyle w:val="Standard"/>
        <w:shd w:val="clear" w:color="auto" w:fill="FFFFFF"/>
        <w:spacing w:before="850" w:after="850"/>
        <w:ind w:left="18"/>
        <w:jc w:val="both"/>
        <w:rPr>
          <w:rFonts w:ascii="Calibri" w:hAnsi="Calibri" w:cs="Times New Roman"/>
          <w:b/>
          <w:bCs/>
          <w:color w:val="000000"/>
          <w:spacing w:val="-3"/>
        </w:rPr>
      </w:pPr>
    </w:p>
    <w:p w14:paraId="780E14DA" w14:textId="77777777" w:rsidR="004277CB" w:rsidRDefault="004277CB">
      <w:pPr>
        <w:pStyle w:val="Standard"/>
        <w:shd w:val="clear" w:color="auto" w:fill="FFFFFF"/>
        <w:spacing w:before="850" w:after="850"/>
        <w:ind w:left="18"/>
        <w:jc w:val="both"/>
        <w:rPr>
          <w:rFonts w:ascii="Calibri" w:hAnsi="Calibri" w:cs="Times New Roman"/>
          <w:b/>
          <w:bCs/>
          <w:color w:val="000000"/>
          <w:spacing w:val="-3"/>
          <w:sz w:val="22"/>
          <w:szCs w:val="22"/>
        </w:rPr>
      </w:pPr>
    </w:p>
    <w:p w14:paraId="4F42ED39" w14:textId="77777777" w:rsidR="004277CB" w:rsidRDefault="00AB4F92">
      <w:pPr>
        <w:pStyle w:val="Standard"/>
        <w:shd w:val="clear" w:color="auto" w:fill="FFFFFF"/>
        <w:spacing w:before="850" w:after="850"/>
        <w:ind w:left="18"/>
        <w:jc w:val="both"/>
      </w:pPr>
      <w:r>
        <w:rPr>
          <w:rFonts w:ascii="Calibri" w:hAnsi="Calibri" w:cs="Times New Roman"/>
          <w:b/>
          <w:bCs/>
          <w:color w:val="000000"/>
          <w:spacing w:val="-3"/>
          <w:sz w:val="22"/>
          <w:szCs w:val="22"/>
        </w:rPr>
        <w:t>Il/la sottoscritto/a dichiara inoltre di essere informato/a, ai sensi del Reg.(UE) 2016/679 (GDPR) e del d.lgs. n. 196/2003 (codice in materia di protezione di dati personali) come modificato dal D. Lgs. n. 101/2018 che i dati personali raccolti saranno tr</w:t>
      </w:r>
      <w:r>
        <w:rPr>
          <w:rFonts w:ascii="Calibri" w:hAnsi="Calibri" w:cs="Times New Roman"/>
          <w:b/>
          <w:bCs/>
          <w:color w:val="000000"/>
          <w:spacing w:val="-3"/>
          <w:sz w:val="22"/>
          <w:szCs w:val="22"/>
        </w:rPr>
        <w:t xml:space="preserve">attati, anche con strumenti informatici, esclusivamente nell'ambito </w:t>
      </w:r>
      <w:r>
        <w:rPr>
          <w:rFonts w:ascii="Calibri" w:hAnsi="Calibri" w:cs="Times New Roman"/>
          <w:b/>
          <w:bCs/>
          <w:color w:val="000000"/>
          <w:sz w:val="22"/>
          <w:szCs w:val="22"/>
        </w:rPr>
        <w:t>del procedimento per il quale la presente dichiarazione viene resa.</w:t>
      </w:r>
    </w:p>
    <w:p w14:paraId="559391A0" w14:textId="77777777" w:rsidR="004277CB" w:rsidRDefault="00AB4F92">
      <w:pPr>
        <w:pStyle w:val="Standard"/>
        <w:shd w:val="clear" w:color="auto" w:fill="FFFFFF"/>
        <w:tabs>
          <w:tab w:val="left" w:leader="underscore" w:pos="3359"/>
          <w:tab w:val="left" w:leader="underscore" w:pos="5738"/>
        </w:tabs>
        <w:ind w:left="18"/>
      </w:pPr>
      <w:r>
        <w:rPr>
          <w:rFonts w:ascii="Calibri" w:hAnsi="Calibri" w:cs="Times New Roman"/>
          <w:color w:val="000000"/>
          <w:spacing w:val="-9"/>
          <w:sz w:val="22"/>
          <w:szCs w:val="22"/>
        </w:rPr>
        <w:t>Luogo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pacing w:val="-7"/>
          <w:sz w:val="22"/>
          <w:szCs w:val="22"/>
        </w:rPr>
        <w:t>Data</w:t>
      </w:r>
    </w:p>
    <w:p w14:paraId="194692E0" w14:textId="77777777" w:rsidR="004277CB" w:rsidRDefault="00AB4F92">
      <w:pPr>
        <w:pStyle w:val="Standard"/>
        <w:shd w:val="clear" w:color="auto" w:fill="FFFFFF"/>
        <w:ind w:left="5386"/>
      </w:pPr>
      <w:r>
        <w:rPr>
          <w:rFonts w:ascii="Calibri" w:hAnsi="Calibri" w:cs="Times New Roman"/>
          <w:color w:val="000000"/>
          <w:spacing w:val="-4"/>
        </w:rPr>
        <w:t>FIRMA</w:t>
      </w:r>
      <w:r>
        <w:rPr>
          <w:rFonts w:ascii="Calibri" w:hAnsi="Calibri" w:cs="Times New Roman"/>
          <w:color w:val="000000"/>
          <w:spacing w:val="-4"/>
          <w:vertAlign w:val="superscript"/>
        </w:rPr>
        <w:t>1</w:t>
      </w:r>
      <w:r>
        <w:rPr>
          <w:rFonts w:ascii="Calibri" w:hAnsi="Calibri" w:cs="Times New Roman"/>
          <w:color w:val="000000"/>
          <w:spacing w:val="-4"/>
        </w:rPr>
        <w:t>_________________</w:t>
      </w:r>
    </w:p>
    <w:p w14:paraId="437D567E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3A6C05AD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5D2298E2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13500A8B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00B13451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2930B549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4CA76B4A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4DCBDCF2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20E81705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02C7CBE6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45E5E90E" w14:textId="77777777" w:rsidR="004277CB" w:rsidRDefault="004277CB">
      <w:pPr>
        <w:pStyle w:val="Standard"/>
        <w:shd w:val="clear" w:color="auto" w:fill="FFFFFF"/>
        <w:ind w:left="5386"/>
        <w:rPr>
          <w:rFonts w:ascii="Calibri" w:hAnsi="Calibri" w:cs="Times New Roman"/>
          <w:color w:val="000000"/>
          <w:spacing w:val="-4"/>
        </w:rPr>
      </w:pPr>
    </w:p>
    <w:p w14:paraId="202AA844" w14:textId="77777777" w:rsidR="004277CB" w:rsidRDefault="004277CB">
      <w:pPr>
        <w:pStyle w:val="Standard"/>
        <w:shd w:val="clear" w:color="auto" w:fill="FFFFFF"/>
        <w:spacing w:before="943"/>
      </w:pPr>
    </w:p>
    <w:p w14:paraId="1F85EB95" w14:textId="77777777" w:rsidR="004277CB" w:rsidRDefault="004277CB"/>
    <w:p w14:paraId="6FAB736A" w14:textId="77777777" w:rsidR="004277CB" w:rsidRDefault="004277CB"/>
    <w:p w14:paraId="1F77A3DE" w14:textId="77777777" w:rsidR="004277CB" w:rsidRDefault="004277CB"/>
    <w:p w14:paraId="4BD646F3" w14:textId="77777777" w:rsidR="004277CB" w:rsidRDefault="004277CB"/>
    <w:p w14:paraId="766CC72B" w14:textId="77777777" w:rsidR="004277CB" w:rsidRDefault="004277CB"/>
    <w:p w14:paraId="4621B63B" w14:textId="77777777" w:rsidR="004277CB" w:rsidRDefault="004277CB"/>
    <w:p w14:paraId="1658C7C8" w14:textId="77777777" w:rsidR="004277CB" w:rsidRDefault="004277CB"/>
    <w:p w14:paraId="66F50F08" w14:textId="77777777" w:rsidR="004277CB" w:rsidRDefault="004277CB">
      <w:pPr>
        <w:rPr>
          <w:rFonts w:ascii="Arial" w:eastAsia="Arial" w:hAnsi="Arial" w:cs="Arial"/>
          <w:sz w:val="20"/>
          <w:szCs w:val="20"/>
        </w:rPr>
      </w:pPr>
    </w:p>
    <w:p w14:paraId="624E9BC4" w14:textId="77777777" w:rsidR="004277CB" w:rsidRDefault="004277CB"/>
    <w:p w14:paraId="7CBAA3B0" w14:textId="77777777" w:rsidR="004277CB" w:rsidRDefault="004277CB"/>
    <w:p w14:paraId="1F268FF3" w14:textId="77777777" w:rsidR="004277CB" w:rsidRDefault="004277CB">
      <w:pPr>
        <w:rPr>
          <w:rFonts w:ascii="Calibri" w:hAnsi="Calibri" w:cs="Calibri"/>
        </w:rPr>
      </w:pPr>
    </w:p>
    <w:p w14:paraId="256D1E3E" w14:textId="77777777" w:rsidR="004277CB" w:rsidRDefault="00AB4F92">
      <w:r>
        <w:rPr>
          <w:rFonts w:ascii="Calibri" w:hAnsi="Calibri" w:cs="Calibri"/>
          <w:b/>
          <w:i/>
          <w:spacing w:val="-2"/>
          <w:sz w:val="18"/>
          <w:szCs w:val="18"/>
          <w:vertAlign w:val="superscript"/>
        </w:rPr>
        <w:t>1</w:t>
      </w:r>
      <w:r>
        <w:rPr>
          <w:rFonts w:ascii="Calibri" w:eastAsia="Times New Roman" w:hAnsi="Calibri" w:cs="Calibri"/>
          <w:sz w:val="18"/>
          <w:szCs w:val="18"/>
        </w:rPr>
        <w:t xml:space="preserve"> L’allegato deve essere firmato digitalmente ai sensi del D.Lgs. 82/2005 s.m.i. e norme collegate.</w:t>
      </w:r>
    </w:p>
    <w:p w14:paraId="662DF681" w14:textId="77777777" w:rsidR="004277CB" w:rsidRDefault="004277CB"/>
    <w:sectPr w:rsidR="004277CB">
      <w:pgSz w:w="11906" w:h="16838"/>
      <w:pgMar w:top="968" w:right="1287" w:bottom="360" w:left="11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4AD46" w14:textId="77777777" w:rsidR="00AB4F92" w:rsidRDefault="00AB4F92">
      <w:r>
        <w:separator/>
      </w:r>
    </w:p>
  </w:endnote>
  <w:endnote w:type="continuationSeparator" w:id="0">
    <w:p w14:paraId="0E98E77C" w14:textId="77777777" w:rsidR="00AB4F92" w:rsidRDefault="00AB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92E5" w14:textId="77777777" w:rsidR="00AB4F92" w:rsidRDefault="00AB4F92">
      <w:r>
        <w:rPr>
          <w:color w:val="000000"/>
        </w:rPr>
        <w:separator/>
      </w:r>
    </w:p>
  </w:footnote>
  <w:footnote w:type="continuationSeparator" w:id="0">
    <w:p w14:paraId="26EB0026" w14:textId="77777777" w:rsidR="00AB4F92" w:rsidRDefault="00AB4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273D7"/>
    <w:multiLevelType w:val="multilevel"/>
    <w:tmpl w:val="8D70AB9C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924"/>
    <w:rsid w:val="002149A4"/>
    <w:rsid w:val="003E2924"/>
    <w:rsid w:val="004277CB"/>
    <w:rsid w:val="00AB4F92"/>
    <w:rsid w:val="00BB033D"/>
    <w:rsid w:val="00F6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8128"/>
  <w15:docId w15:val="{55785E83-53B8-457F-B93C-AF06AD92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egoe UI" w:hAnsi="Times New Roman" w:cs="Tahoma"/>
        <w:sz w:val="22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Arial" w:eastAsia="Arial" w:hAnsi="Arial" w:cs="Arial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Standard"/>
    <w:pPr>
      <w:suppressLineNumbers/>
    </w:pPr>
    <w:rPr>
      <w:rFonts w:cs="Lucida Sans"/>
    </w:rPr>
  </w:style>
  <w:style w:type="paragraph" w:customStyle="1" w:styleId="StandardWW">
    <w:name w:val="Standard (WW)"/>
    <w:pPr>
      <w:widowControl/>
      <w:suppressAutoHyphens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Nessunelenco1">
    <w:name w:val="Nessun elenco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GRICOLTURA\AVVISO%20CARO%20GASOLIO\Allegato%202_Dichirazione%20Sostitutiva%20Familiari%20Convivent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2_Dichirazione Sostitutiva Familiari Conviventi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Allegato2</dc:title>
  <dc:subject>Dichiarazione sostitutiva di certificazione</dc:subject>
  <dc:creator>Utente</dc:creator>
  <cp:lastModifiedBy>regionepuglia10@outlook.it</cp:lastModifiedBy>
  <cp:revision>1</cp:revision>
  <cp:lastPrinted>2025-10-01T11:53:00Z</cp:lastPrinted>
  <dcterms:created xsi:type="dcterms:W3CDTF">2026-08-04T07:19:00Z</dcterms:created>
  <dcterms:modified xsi:type="dcterms:W3CDTF">2026-08-04T07:20:00Z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